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1DFC8" w14:textId="77777777" w:rsidR="00E9680A" w:rsidRDefault="00F3071F" w:rsidP="00F51EDD">
      <w:pPr>
        <w:pStyle w:val="Heading1"/>
      </w:pPr>
      <w:r>
        <w:t>cloudadvisors™</w:t>
      </w:r>
    </w:p>
    <w:p w14:paraId="3712C1CA" w14:textId="77777777" w:rsidR="00F3071F" w:rsidRDefault="00F3071F" w:rsidP="00F51EDD">
      <w:pPr>
        <w:pStyle w:val="Heading3"/>
      </w:pPr>
      <w:r>
        <w:t>Dig</w:t>
      </w:r>
      <w:bookmarkStart w:id="0" w:name="_GoBack"/>
      <w:bookmarkEnd w:id="0"/>
      <w:r>
        <w:t>itizing Insurance, Simplifying Advice</w:t>
      </w:r>
    </w:p>
    <w:p w14:paraId="65A13CD2" w14:textId="77777777" w:rsidR="00F3071F" w:rsidRDefault="00F3071F" w:rsidP="00F3071F">
      <w:r>
        <w:t xml:space="preserve">CloudAdvisors connects insurance advisors with marketplace data and the best tools in a secure digital platform for an enhanced client experience. </w:t>
      </w:r>
    </w:p>
    <w:p w14:paraId="75A72757" w14:textId="77777777" w:rsidR="00F3071F" w:rsidRDefault="00F3071F" w:rsidP="000A1C55">
      <w:pPr>
        <w:pStyle w:val="Quote"/>
      </w:pPr>
      <w:r>
        <w:t>Insurance Advisors Augmented by Technology to Deliver Simple and Smart Advice.</w:t>
      </w:r>
    </w:p>
    <w:p w14:paraId="289D39C1" w14:textId="77777777" w:rsidR="00F3071F" w:rsidRDefault="00F3071F" w:rsidP="00F3071F">
      <w:r>
        <w:t>Insurance and Retirement plans (Employee Benefits) impact millions of lives. Employers responsible for making decisions rely on expert advice and need more than just a broker.</w:t>
      </w:r>
    </w:p>
    <w:p w14:paraId="32BD7269" w14:textId="77777777" w:rsidR="00F3071F" w:rsidRPr="00F3071F" w:rsidRDefault="00F3071F" w:rsidP="00F3071F">
      <w:r w:rsidRPr="00F3071F">
        <w:rPr>
          <w:b/>
        </w:rPr>
        <w:t>Why?</w:t>
      </w:r>
      <w:r>
        <w:t xml:space="preserve"> </w:t>
      </w:r>
      <w:r w:rsidRPr="00F3071F">
        <w:t>CloudAdvisors believe advisors, augmented by technology, will help employers make better decisions for their people.</w:t>
      </w:r>
    </w:p>
    <w:p w14:paraId="28DB030F" w14:textId="77777777" w:rsidR="00F3071F" w:rsidRPr="00F3071F" w:rsidRDefault="00F3071F" w:rsidP="00F3071F">
      <w:r w:rsidRPr="00F3071F">
        <w:rPr>
          <w:b/>
        </w:rPr>
        <w:t>Purpose:</w:t>
      </w:r>
      <w:r>
        <w:t xml:space="preserve"> To </w:t>
      </w:r>
      <w:r w:rsidRPr="00F3071F">
        <w:t>digitize insurance brokerage and democratize the most effective advice.</w:t>
      </w:r>
    </w:p>
    <w:p w14:paraId="751112EA" w14:textId="71AD7129" w:rsidR="00F3071F" w:rsidRDefault="00F3071F" w:rsidP="000A1C55">
      <w:pPr>
        <w:spacing w:after="0"/>
      </w:pPr>
      <w:r w:rsidRPr="00F3071F">
        <w:rPr>
          <w:b/>
        </w:rPr>
        <w:t>Vision:</w:t>
      </w:r>
      <w:r w:rsidRPr="00F3071F">
        <w:t xml:space="preserve"> </w:t>
      </w:r>
      <w:r>
        <w:t>T</w:t>
      </w:r>
      <w:r w:rsidRPr="00F3071F">
        <w:t>o create an accessible and intelligent advice assistant for better insurance advice.</w:t>
      </w:r>
    </w:p>
    <w:p w14:paraId="25DB1DB8" w14:textId="77777777" w:rsidR="000A1C55" w:rsidRPr="00F3071F" w:rsidRDefault="000A1C55" w:rsidP="000A1C55">
      <w:pPr>
        <w:pBdr>
          <w:bottom w:val="single" w:sz="4" w:space="1" w:color="auto"/>
        </w:pBdr>
      </w:pPr>
    </w:p>
    <w:p w14:paraId="2B0F8B41" w14:textId="77777777" w:rsidR="00F3071F" w:rsidRDefault="00F3071F" w:rsidP="00F3071F">
      <w:pPr>
        <w:pStyle w:val="Heading4"/>
      </w:pPr>
      <w:r>
        <w:t>Digital Client Management</w:t>
      </w:r>
    </w:p>
    <w:p w14:paraId="0E5DF3FD" w14:textId="77777777" w:rsidR="00F3071F" w:rsidRDefault="00F3071F" w:rsidP="00F3071F">
      <w:r>
        <w:t>Client, Prospect and Contact Details, Timeline Tracking, Benefit and Retirement Plan Designs.</w:t>
      </w:r>
    </w:p>
    <w:p w14:paraId="4565ED4D" w14:textId="77777777" w:rsidR="00F3071F" w:rsidRDefault="00F3071F" w:rsidP="00F3071F">
      <w:pPr>
        <w:pStyle w:val="Heading4"/>
      </w:pPr>
      <w:r>
        <w:t>On-Demand Insights</w:t>
      </w:r>
    </w:p>
    <w:p w14:paraId="724D8C3F" w14:textId="77777777" w:rsidR="00F3071F" w:rsidRDefault="00F3071F" w:rsidP="00F3071F">
      <w:r>
        <w:t xml:space="preserve">Analyze, Rank, and Compare Employee Benefits Across Thousands of Employers </w:t>
      </w:r>
      <w:proofErr w:type="gramStart"/>
      <w:r>
        <w:t>In</w:t>
      </w:r>
      <w:proofErr w:type="gramEnd"/>
      <w:r>
        <w:t xml:space="preserve"> Seconds.</w:t>
      </w:r>
    </w:p>
    <w:p w14:paraId="240A2E98" w14:textId="77777777" w:rsidR="00F3071F" w:rsidRDefault="00F3071F" w:rsidP="00F3071F">
      <w:pPr>
        <w:pStyle w:val="Heading4"/>
      </w:pPr>
      <w:r>
        <w:t>Automated Reporting</w:t>
      </w:r>
    </w:p>
    <w:p w14:paraId="35AA51AA" w14:textId="77777777" w:rsidR="00F3071F" w:rsidRDefault="00F3071F" w:rsidP="00F3071F">
      <w:r>
        <w:t>Create client reports in seconds from templates, upload all client files and access anywhere in a secure cloud platform.</w:t>
      </w:r>
    </w:p>
    <w:p w14:paraId="620BB56E" w14:textId="77777777" w:rsidR="00F3071F" w:rsidRDefault="00F3071F" w:rsidP="00F3071F">
      <w:pPr>
        <w:pStyle w:val="Heading4"/>
      </w:pPr>
      <w:r>
        <w:t>Governance and Compliance</w:t>
      </w:r>
    </w:p>
    <w:p w14:paraId="763C3285" w14:textId="77777777" w:rsidR="00F3071F" w:rsidRDefault="00F3071F" w:rsidP="00F3071F">
      <w:r>
        <w:t>Track Events with Clients, Meeting Notes, Considerations and Recommendations, Know Your Client Process, Annual Governance and Renewal Checklists.</w:t>
      </w:r>
    </w:p>
    <w:p w14:paraId="7E6B184A" w14:textId="77777777" w:rsidR="00936A42" w:rsidRDefault="00F3071F" w:rsidP="00F3071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2799F0" wp14:editId="38C6EDDA">
                <wp:simplePos x="0" y="0"/>
                <wp:positionH relativeFrom="column">
                  <wp:posOffset>831215</wp:posOffset>
                </wp:positionH>
                <wp:positionV relativeFrom="paragraph">
                  <wp:posOffset>161763</wp:posOffset>
                </wp:positionV>
                <wp:extent cx="5006556" cy="190881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556" cy="1908810"/>
                          <a:chOff x="0" y="0"/>
                          <a:chExt cx="5006556" cy="19088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9736" y="282103"/>
                            <a:ext cx="2496820" cy="132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908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F9C67" id="Group 3" o:spid="_x0000_s1026" style="position:absolute;margin-left:65.45pt;margin-top:12.75pt;width:394.2pt;height:150.3pt;z-index:251659264" coordsize="50065,190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097;top:2821;width:24968;height:13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">
                  <v:imagedata r:id="rId9" o:title=""/>
                </v:shape>
                <v:shape id="Picture 1" o:spid="_x0000_s1028" type="#_x0000_t75" style="position:absolute;width:24707;height:19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">
                  <v:imagedata r:id="rId10" o:title=""/>
                </v:shape>
              </v:group>
            </w:pict>
          </mc:Fallback>
        </mc:AlternateContent>
      </w:r>
      <w:r>
        <w:br/>
      </w:r>
    </w:p>
    <w:p w14:paraId="6D8FD860" w14:textId="77777777" w:rsidR="00936A42" w:rsidRDefault="00936A42">
      <w:pPr>
        <w:spacing w:before="160" w:after="320" w:line="360" w:lineRule="auto"/>
      </w:pPr>
      <w:r>
        <w:br w:type="page"/>
      </w:r>
    </w:p>
    <w:p w14:paraId="426CC0B4" w14:textId="620FDE01" w:rsidR="00936A42" w:rsidRDefault="00936A42" w:rsidP="000A1C55">
      <w:pPr>
        <w:pStyle w:val="Heading2"/>
        <w:jc w:val="center"/>
      </w:pPr>
      <w:r w:rsidRPr="00936A42">
        <w:lastRenderedPageBreak/>
        <w:t>sample benchmarking: Long Term Disability</w:t>
      </w:r>
    </w:p>
    <w:p w14:paraId="15C4B51E" w14:textId="77777777" w:rsidR="000A1C55" w:rsidRPr="000A1C55" w:rsidRDefault="000A1C55" w:rsidP="000A1C55"/>
    <w:p w14:paraId="61298D89" w14:textId="77777777" w:rsidR="00F3071F" w:rsidRDefault="00936A42" w:rsidP="000A1C55">
      <w:r>
        <w:rPr>
          <w:noProof/>
        </w:rPr>
        <w:drawing>
          <wp:inline distT="0" distB="0" distL="0" distR="0" wp14:anchorId="59FC6457" wp14:editId="42A24ED3">
            <wp:extent cx="6422390" cy="5836886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oudAdvisors.CA BA HRPA 2018 BackPage_Final (1).jpg"/>
                    <pic:cNvPicPr/>
                  </pic:nvPicPr>
                  <pic:blipFill rotWithShape="1">
                    <a:blip r:embed="rId11"/>
                    <a:srcRect t="7576"/>
                    <a:stretch/>
                  </pic:blipFill>
                  <pic:spPr bwMode="auto">
                    <a:xfrm>
                      <a:off x="0" y="0"/>
                      <a:ext cx="6474926" cy="588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71F" w:rsidSect="00F408FF">
      <w:footerReference w:type="default" r:id="rId12"/>
      <w:headerReference w:type="first" r:id="rId13"/>
      <w:footerReference w:type="first" r:id="rId14"/>
      <w:pgSz w:w="12240" w:h="15840"/>
      <w:pgMar w:top="1692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324B" w14:textId="77777777" w:rsidR="007C6A0B" w:rsidRDefault="007C6A0B">
      <w:pPr>
        <w:spacing w:after="0"/>
      </w:pPr>
      <w:r>
        <w:separator/>
      </w:r>
    </w:p>
    <w:p w14:paraId="007E3853" w14:textId="77777777" w:rsidR="007C6A0B" w:rsidRDefault="007C6A0B"/>
  </w:endnote>
  <w:endnote w:type="continuationSeparator" w:id="0">
    <w:p w14:paraId="063E7FF2" w14:textId="77777777" w:rsidR="007C6A0B" w:rsidRDefault="007C6A0B">
      <w:pPr>
        <w:spacing w:after="0"/>
      </w:pPr>
      <w:r>
        <w:continuationSeparator/>
      </w:r>
    </w:p>
    <w:p w14:paraId="26BF14CE" w14:textId="77777777" w:rsidR="007C6A0B" w:rsidRDefault="007C6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notTrueType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75D2F" w14:textId="77777777" w:rsidR="00810C35" w:rsidRDefault="001C4BEA" w:rsidP="001C4BEA">
    <w:pPr>
      <w:pStyle w:val="Footer"/>
      <w:ind w:left="1701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899D0A6" wp14:editId="3FE66F29">
          <wp:simplePos x="0" y="0"/>
          <wp:positionH relativeFrom="column">
            <wp:posOffset>-410210</wp:posOffset>
          </wp:positionH>
          <wp:positionV relativeFrom="paragraph">
            <wp:posOffset>-28575</wp:posOffset>
          </wp:positionV>
          <wp:extent cx="817200" cy="489600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7411717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22262">
          <w:fldChar w:fldCharType="begin"/>
        </w:r>
        <w:r w:rsidR="00722262">
          <w:instrText xml:space="preserve"> PAGE   \* MERGEFORMAT </w:instrText>
        </w:r>
        <w:r w:rsidR="00722262">
          <w:fldChar w:fldCharType="separate"/>
        </w:r>
        <w:r w:rsidR="00722262">
          <w:rPr>
            <w:noProof/>
          </w:rPr>
          <w:t>2</w:t>
        </w:r>
        <w:r w:rsidR="0072226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025C1" w14:textId="77777777" w:rsidR="00810C35" w:rsidRPr="00766252" w:rsidRDefault="00A316B0" w:rsidP="00D63925">
    <w:pPr>
      <w:pStyle w:val="Footer"/>
      <w:ind w:left="1701" w:right="15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A1DB869" wp14:editId="51386511">
          <wp:simplePos x="0" y="0"/>
          <wp:positionH relativeFrom="column">
            <wp:posOffset>-409503</wp:posOffset>
          </wp:positionH>
          <wp:positionV relativeFrom="paragraph">
            <wp:posOffset>-28575</wp:posOffset>
          </wp:positionV>
          <wp:extent cx="817200" cy="489600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A42">
      <w:rPr>
        <w:lang w:val="en-CA"/>
      </w:rPr>
      <w:t>cloudadvisors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04353" w14:textId="77777777" w:rsidR="007C6A0B" w:rsidRDefault="007C6A0B">
      <w:pPr>
        <w:spacing w:after="0"/>
      </w:pPr>
      <w:r>
        <w:separator/>
      </w:r>
    </w:p>
    <w:p w14:paraId="4EC3CB53" w14:textId="77777777" w:rsidR="007C6A0B" w:rsidRDefault="007C6A0B"/>
  </w:footnote>
  <w:footnote w:type="continuationSeparator" w:id="0">
    <w:p w14:paraId="10332E88" w14:textId="77777777" w:rsidR="007C6A0B" w:rsidRDefault="007C6A0B">
      <w:pPr>
        <w:spacing w:after="0"/>
      </w:pPr>
      <w:r>
        <w:continuationSeparator/>
      </w:r>
    </w:p>
    <w:p w14:paraId="168CD321" w14:textId="77777777" w:rsidR="007C6A0B" w:rsidRDefault="007C6A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0E34D" w14:textId="77777777" w:rsidR="00E7159B" w:rsidRDefault="00766252" w:rsidP="00766252">
    <w:pPr>
      <w:pStyle w:val="Header"/>
      <w:ind w:left="-284" w:firstLine="284"/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6433F4E" wp14:editId="5CE04AC8">
          <wp:simplePos x="0" y="0"/>
          <wp:positionH relativeFrom="column">
            <wp:posOffset>-418640</wp:posOffset>
          </wp:positionH>
          <wp:positionV relativeFrom="paragraph">
            <wp:posOffset>-194742</wp:posOffset>
          </wp:positionV>
          <wp:extent cx="1339702" cy="44656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dviso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702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59B">
      <w:rPr>
        <w:noProof/>
      </w:rPr>
      <w:drawing>
        <wp:anchor distT="0" distB="0" distL="114300" distR="114300" simplePos="0" relativeHeight="251658240" behindDoc="1" locked="0" layoutInCell="1" allowOverlap="1" wp14:anchorId="23A1C462" wp14:editId="0FF7A265">
          <wp:simplePos x="0" y="0"/>
          <wp:positionH relativeFrom="column">
            <wp:posOffset>5513705</wp:posOffset>
          </wp:positionH>
          <wp:positionV relativeFrom="paragraph">
            <wp:posOffset>-224645</wp:posOffset>
          </wp:positionV>
          <wp:extent cx="1314213" cy="52086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_doc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4213" cy="520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71F"/>
    <w:rsid w:val="000240E8"/>
    <w:rsid w:val="000A1C55"/>
    <w:rsid w:val="000D0077"/>
    <w:rsid w:val="000E3CD0"/>
    <w:rsid w:val="000F1197"/>
    <w:rsid w:val="001C4BEA"/>
    <w:rsid w:val="001D41BA"/>
    <w:rsid w:val="00290E6A"/>
    <w:rsid w:val="0029683F"/>
    <w:rsid w:val="003D49E9"/>
    <w:rsid w:val="003E75B8"/>
    <w:rsid w:val="006A3ABF"/>
    <w:rsid w:val="006E21B0"/>
    <w:rsid w:val="00722262"/>
    <w:rsid w:val="007568B3"/>
    <w:rsid w:val="00766252"/>
    <w:rsid w:val="007C6A0B"/>
    <w:rsid w:val="00810C35"/>
    <w:rsid w:val="00936A42"/>
    <w:rsid w:val="009E147B"/>
    <w:rsid w:val="00A310C9"/>
    <w:rsid w:val="00A316B0"/>
    <w:rsid w:val="00AE0AA5"/>
    <w:rsid w:val="00B9013C"/>
    <w:rsid w:val="00C37C30"/>
    <w:rsid w:val="00CE266C"/>
    <w:rsid w:val="00D63925"/>
    <w:rsid w:val="00E7159B"/>
    <w:rsid w:val="00E9586D"/>
    <w:rsid w:val="00E9680A"/>
    <w:rsid w:val="00EC2C87"/>
    <w:rsid w:val="00F3071F"/>
    <w:rsid w:val="00F408FF"/>
    <w:rsid w:val="00F51EDD"/>
    <w:rsid w:val="00F61D5F"/>
    <w:rsid w:val="00FA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9EBABE"/>
  <w15:chartTrackingRefBased/>
  <w15:docId w15:val="{455B679E-11FE-9A47-BB69-4B0EDC02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6252"/>
    <w:pPr>
      <w:spacing w:before="0" w:after="240" w:line="240" w:lineRule="auto"/>
    </w:pPr>
    <w:rPr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52"/>
    <w:pPr>
      <w:keepNext/>
      <w:keepLines/>
      <w:spacing w:before="120"/>
      <w:outlineLvl w:val="0"/>
    </w:pPr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80A"/>
    <w:pPr>
      <w:keepNext/>
      <w:keepLines/>
      <w:outlineLvl w:val="1"/>
    </w:pPr>
    <w:rPr>
      <w:rFonts w:ascii="Gill Sans MT" w:eastAsiaTheme="majorEastAsia" w:hAnsi="Gill Sans MT" w:cstheme="majorBidi"/>
      <w:caps/>
      <w:color w:val="7F7F7F" w:themeColor="text1" w:themeTint="80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16B0"/>
    <w:pPr>
      <w:keepNext/>
      <w:keepLines/>
      <w:contextualSpacing/>
      <w:outlineLvl w:val="2"/>
    </w:pPr>
    <w:rPr>
      <w:rFonts w:ascii="Gill Sans MT" w:eastAsiaTheme="majorEastAsia" w:hAnsi="Gill Sans MT" w:cstheme="majorBidi"/>
      <w:color w:val="18719E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680A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276E8B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494BA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after="0"/>
      <w:contextualSpacing/>
    </w:pPr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720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66252"/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680A"/>
    <w:rPr>
      <w:rFonts w:ascii="Gill Sans MT" w:eastAsiaTheme="majorEastAsia" w:hAnsi="Gill Sans MT" w:cstheme="majorBidi"/>
      <w:caps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rsid w:val="00766252"/>
    <w:pPr>
      <w:numPr>
        <w:numId w:val="8"/>
      </w:numPr>
      <w:ind w:left="907" w:hanging="340"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58B6C0" w:themeColor="accent2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3494BA" w:themeColor="accent1"/>
        <w:insideH w:val="single" w:sz="6" w:space="0" w:color="3494BA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CEDBE6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494BA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3494BA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494BA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olor w:val="58B6C0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58B6C0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494BA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494B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494B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494BA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7568B3"/>
    <w:pPr>
      <w:pBdr>
        <w:top w:val="single" w:sz="4" w:space="8" w:color="3494BA" w:themeColor="accent1"/>
        <w:left w:val="single" w:sz="4" w:space="31" w:color="3494BA" w:themeColor="accent1"/>
        <w:bottom w:val="single" w:sz="4" w:space="8" w:color="3494BA" w:themeColor="accent1"/>
        <w:right w:val="single" w:sz="4" w:space="31" w:color="3494BA" w:themeColor="accent1"/>
      </w:pBdr>
      <w:shd w:val="clear" w:color="auto" w:fill="3494BA" w:themeFill="accent1"/>
      <w:spacing w:after="0"/>
    </w:pPr>
    <w:rPr>
      <w:rFonts w:ascii="Gill Sans MT" w:hAnsi="Gill Sans MT" w:cs="Times New Roman (Body CS)"/>
      <w:caps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7568B3"/>
    <w:rPr>
      <w:rFonts w:ascii="Gill Sans MT" w:hAnsi="Gill Sans MT" w:cs="Times New Roman (Body CS)"/>
      <w:caps/>
      <w:color w:val="FFFFFF" w:themeColor="background1"/>
      <w:sz w:val="22"/>
      <w:shd w:val="clear" w:color="auto" w:fill="3494BA" w:themeFill="accent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316B0"/>
    <w:pPr>
      <w:spacing w:line="264" w:lineRule="auto"/>
      <w:contextualSpacing/>
    </w:pPr>
    <w:rPr>
      <w:rFonts w:ascii="Gill Sans MT" w:hAnsi="Gill Sans MT"/>
      <w:i/>
      <w:iCs/>
      <w:color w:val="007AAA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A316B0"/>
    <w:rPr>
      <w:rFonts w:ascii="Gill Sans MT" w:hAnsi="Gill Sans MT"/>
      <w:i/>
      <w:iCs/>
      <w:color w:val="007AAA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i/>
      <w:iCs/>
      <w:color w:val="58B6C0" w:themeColor="accen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316B0"/>
    <w:rPr>
      <w:rFonts w:ascii="Gill Sans MT" w:eastAsiaTheme="majorEastAsia" w:hAnsi="Gill Sans MT" w:cstheme="majorBidi"/>
      <w:color w:val="18719E"/>
      <w:sz w:val="34"/>
    </w:rPr>
  </w:style>
  <w:style w:type="paragraph" w:styleId="ListNumber">
    <w:name w:val="List Number"/>
    <w:basedOn w:val="Normal"/>
    <w:uiPriority w:val="32"/>
    <w:qFormat/>
    <w:rsid w:val="000240E8"/>
    <w:pPr>
      <w:numPr>
        <w:numId w:val="7"/>
      </w:numPr>
      <w:ind w:left="935" w:hanging="357"/>
    </w:p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494BA" w:themeColor="accent1"/>
    </w:rPr>
  </w:style>
  <w:style w:type="paragraph" w:styleId="ListParagraph">
    <w:name w:val="List Paragraph"/>
    <w:basedOn w:val="Normal"/>
    <w:uiPriority w:val="34"/>
    <w:unhideWhenUsed/>
    <w:qFormat/>
    <w:rsid w:val="0076625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9680A"/>
    <w:rPr>
      <w:rFonts w:eastAsiaTheme="majorEastAsia" w:cstheme="majorBidi"/>
      <w:b/>
      <w:iCs/>
      <w:color w:val="276E8B" w:themeColor="accent1" w:themeShade="BF"/>
    </w:rPr>
  </w:style>
  <w:style w:type="paragraph" w:customStyle="1" w:styleId="Normal2">
    <w:name w:val="Normal 2"/>
    <w:basedOn w:val="Normal"/>
    <w:qFormat/>
    <w:rsid w:val="00CE266C"/>
    <w:pPr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incefranco/Library/Group%20Containers/UBF8T346G9.Office/User%20Content.localized/Templates.localized/BA-Template-FINAL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BA-Template-FINAL.dotx</Template>
  <TotalTime>10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 Docs Template</vt:lpstr>
    </vt:vector>
  </TitlesOfParts>
  <Manager/>
  <Company/>
  <LinksUpToDate>false</LinksUpToDate>
  <CharactersWithSpaces>1347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 Docs Template</dc:title>
  <dc:subject/>
  <dc:creator>Vince Franco</dc:creator>
  <cp:keywords/>
  <dc:description/>
  <cp:lastModifiedBy>Vince Franco</cp:lastModifiedBy>
  <cp:revision>4</cp:revision>
  <dcterms:created xsi:type="dcterms:W3CDTF">2018-08-08T18:31:00Z</dcterms:created>
  <dcterms:modified xsi:type="dcterms:W3CDTF">2018-08-09T19:48:00Z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TF10002024</vt:lpwstr>
  </property>
</Properties>
</file>